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4D1D" w14:textId="77777777" w:rsidR="00D557B5" w:rsidRPr="00B740C3" w:rsidRDefault="00D557B5" w:rsidP="00B740C3">
      <w:pPr>
        <w:pStyle w:val="Kopfzeile"/>
        <w:tabs>
          <w:tab w:val="clear" w:pos="4153"/>
          <w:tab w:val="clear" w:pos="8306"/>
        </w:tabs>
        <w:rPr>
          <w:rFonts w:cs="Arial"/>
          <w:lang w:val="de-CH"/>
        </w:rPr>
      </w:pPr>
    </w:p>
    <w:p w14:paraId="6A31FE57" w14:textId="77777777" w:rsidR="00E752BC" w:rsidRDefault="00E752BC">
      <w:pPr>
        <w:rPr>
          <w:lang w:val="de-CH"/>
        </w:rPr>
      </w:pPr>
    </w:p>
    <w:p w14:paraId="09758039" w14:textId="7EE41D63" w:rsidR="006C12AF" w:rsidRDefault="006C12AF" w:rsidP="006C12AF">
      <w:pPr>
        <w:pStyle w:val="Textkrper"/>
      </w:pPr>
      <w:r w:rsidRPr="006C12AF">
        <w:t xml:space="preserve">Anmeldung </w:t>
      </w:r>
      <w:r w:rsidR="003130D9">
        <w:t>für die Veranstaltung «</w:t>
      </w:r>
      <w:proofErr w:type="spellStart"/>
      <w:r w:rsidR="0045506E">
        <w:t>Brownfield</w:t>
      </w:r>
      <w:proofErr w:type="spellEnd"/>
      <w:r w:rsidR="0045506E">
        <w:t xml:space="preserve"> Projekt</w:t>
      </w:r>
      <w:r w:rsidR="000F380D">
        <w:t xml:space="preserve"> Integration</w:t>
      </w:r>
      <w:r w:rsidR="003130D9">
        <w:t xml:space="preserve">» vom </w:t>
      </w:r>
      <w:r w:rsidR="0045506E">
        <w:t>17</w:t>
      </w:r>
      <w:r w:rsidR="003130D9">
        <w:t xml:space="preserve">. </w:t>
      </w:r>
      <w:r w:rsidR="00DD0F42">
        <w:t>Septem</w:t>
      </w:r>
      <w:r w:rsidR="003130D9">
        <w:t>ber 202</w:t>
      </w:r>
      <w:r w:rsidR="0045506E">
        <w:t>6</w:t>
      </w:r>
    </w:p>
    <w:p w14:paraId="3FACE2C4" w14:textId="77777777" w:rsidR="00446857" w:rsidRDefault="00446857" w:rsidP="006C12AF">
      <w:pPr>
        <w:pStyle w:val="Textkrper"/>
      </w:pPr>
    </w:p>
    <w:p w14:paraId="0C443497" w14:textId="38ECF4C1" w:rsidR="00446857" w:rsidRPr="00446857" w:rsidRDefault="00446857" w:rsidP="006C12AF">
      <w:pPr>
        <w:pStyle w:val="Textkrper"/>
        <w:rPr>
          <w:lang w:val="fr-CH"/>
        </w:rPr>
      </w:pPr>
      <w:proofErr w:type="spellStart"/>
      <w:r>
        <w:rPr>
          <w:rFonts w:cs="Arial"/>
          <w:snapToGrid w:val="0"/>
          <w:sz w:val="28"/>
          <w:szCs w:val="28"/>
          <w:lang w:val="fr-CH"/>
        </w:rPr>
        <w:t>Ort</w:t>
      </w:r>
      <w:proofErr w:type="spellEnd"/>
      <w:r>
        <w:rPr>
          <w:rFonts w:cs="Arial"/>
          <w:snapToGrid w:val="0"/>
          <w:sz w:val="28"/>
          <w:szCs w:val="28"/>
          <w:lang w:val="fr-CH"/>
        </w:rPr>
        <w:t xml:space="preserve"> : DESPRAZ SA </w:t>
      </w:r>
      <w:r w:rsidRPr="009040FC">
        <w:rPr>
          <w:rFonts w:cs="Arial"/>
          <w:snapToGrid w:val="0"/>
          <w:sz w:val="28"/>
          <w:szCs w:val="28"/>
          <w:lang w:val="fr-CH"/>
        </w:rPr>
        <w:t xml:space="preserve">Z.I. Chemin des </w:t>
      </w:r>
      <w:proofErr w:type="spellStart"/>
      <w:r w:rsidRPr="009040FC">
        <w:rPr>
          <w:rFonts w:cs="Arial"/>
          <w:snapToGrid w:val="0"/>
          <w:sz w:val="28"/>
          <w:szCs w:val="28"/>
          <w:lang w:val="fr-CH"/>
        </w:rPr>
        <w:t>Loveresses</w:t>
      </w:r>
      <w:proofErr w:type="spellEnd"/>
      <w:r w:rsidRPr="009040FC">
        <w:rPr>
          <w:rFonts w:cs="Arial"/>
          <w:snapToGrid w:val="0"/>
          <w:sz w:val="28"/>
          <w:szCs w:val="28"/>
          <w:lang w:val="fr-CH"/>
        </w:rPr>
        <w:t xml:space="preserve"> 10, 1523 Granges-</w:t>
      </w:r>
      <w:r>
        <w:rPr>
          <w:rFonts w:cs="Arial"/>
          <w:snapToGrid w:val="0"/>
          <w:sz w:val="28"/>
          <w:szCs w:val="28"/>
          <w:lang w:val="fr-CH"/>
        </w:rPr>
        <w:t>près-</w:t>
      </w:r>
      <w:r w:rsidRPr="009040FC">
        <w:rPr>
          <w:rFonts w:cs="Arial"/>
          <w:snapToGrid w:val="0"/>
          <w:sz w:val="28"/>
          <w:szCs w:val="28"/>
          <w:lang w:val="fr-CH"/>
        </w:rPr>
        <w:t>Marnand</w:t>
      </w:r>
    </w:p>
    <w:p w14:paraId="1D02CA9D" w14:textId="77777777" w:rsidR="008A60AB" w:rsidRPr="00446857" w:rsidRDefault="008A60AB" w:rsidP="008A60AB">
      <w:pPr>
        <w:rPr>
          <w:lang w:val="fr-CH"/>
        </w:rPr>
      </w:pPr>
    </w:p>
    <w:p w14:paraId="632027CA" w14:textId="010AD168" w:rsidR="008A60AB" w:rsidRPr="000F380D" w:rsidRDefault="006C12AF" w:rsidP="006C12AF">
      <w:pPr>
        <w:jc w:val="center"/>
        <w:rPr>
          <w:b/>
          <w:sz w:val="36"/>
          <w:szCs w:val="36"/>
          <w:lang w:val="de-CH"/>
        </w:rPr>
      </w:pPr>
      <w:r w:rsidRPr="000F380D">
        <w:rPr>
          <w:b/>
          <w:sz w:val="36"/>
          <w:szCs w:val="36"/>
          <w:lang w:val="de-CH"/>
        </w:rPr>
        <w:t>"</w:t>
      </w:r>
      <w:r w:rsidR="000F380D" w:rsidRPr="000F380D">
        <w:rPr>
          <w:b/>
          <w:sz w:val="36"/>
          <w:szCs w:val="36"/>
          <w:lang w:val="de-CH"/>
        </w:rPr>
        <w:t xml:space="preserve"> Umbau Projekte im Labor und </w:t>
      </w:r>
      <w:proofErr w:type="spellStart"/>
      <w:r w:rsidR="000F380D" w:rsidRPr="000F380D">
        <w:rPr>
          <w:b/>
          <w:sz w:val="36"/>
          <w:szCs w:val="36"/>
          <w:lang w:val="de-CH"/>
        </w:rPr>
        <w:t>Foodumfeld</w:t>
      </w:r>
      <w:proofErr w:type="spellEnd"/>
      <w:r w:rsidR="001B2761" w:rsidRPr="000F380D">
        <w:rPr>
          <w:b/>
          <w:sz w:val="36"/>
          <w:szCs w:val="36"/>
          <w:lang w:val="de-CH"/>
        </w:rPr>
        <w:t>"</w:t>
      </w:r>
    </w:p>
    <w:p w14:paraId="17987E30" w14:textId="77777777" w:rsidR="006C12AF" w:rsidRPr="000F380D" w:rsidRDefault="006C12AF" w:rsidP="00EF65DE">
      <w:pPr>
        <w:rPr>
          <w:lang w:val="de-CH"/>
        </w:rPr>
      </w:pPr>
    </w:p>
    <w:p w14:paraId="63A3657E" w14:textId="5B0B76A1" w:rsidR="00EF65DE" w:rsidRPr="001B2761" w:rsidRDefault="00EF65DE" w:rsidP="00EF65DE">
      <w:pPr>
        <w:rPr>
          <w:lang w:val="de-CH"/>
        </w:rPr>
      </w:pPr>
      <w:r>
        <w:rPr>
          <w:lang w:val="de-CH"/>
        </w:rPr>
        <w:t>Anmeldeformular zurücksenden an:</w:t>
      </w:r>
      <w:r>
        <w:rPr>
          <w:lang w:val="de-CH"/>
        </w:rPr>
        <w:tab/>
      </w:r>
      <w:r>
        <w:rPr>
          <w:lang w:val="de-CH"/>
        </w:rPr>
        <w:tab/>
      </w:r>
      <w:hyperlink r:id="rId7" w:history="1">
        <w:r w:rsidR="001B2761" w:rsidRPr="001B2761">
          <w:rPr>
            <w:rStyle w:val="Hyperlink"/>
            <w:lang w:val="de-CH"/>
          </w:rPr>
          <w:t>sekretariat@sgvc.ch</w:t>
        </w:r>
      </w:hyperlink>
      <w:r w:rsidR="001B2761" w:rsidRPr="001B2761">
        <w:rPr>
          <w:lang w:val="de-CH"/>
        </w:rPr>
        <w:t xml:space="preserve">   </w:t>
      </w:r>
    </w:p>
    <w:p w14:paraId="0E798F4F" w14:textId="77777777" w:rsidR="00EF65DE" w:rsidRDefault="00EF65DE" w:rsidP="00EF65DE">
      <w:pPr>
        <w:rPr>
          <w:lang w:val="de-CH"/>
        </w:rPr>
      </w:pPr>
    </w:p>
    <w:p w14:paraId="687B78D4" w14:textId="77777777" w:rsidR="00756E3F" w:rsidRDefault="00756E3F" w:rsidP="008E1A5B">
      <w:pPr>
        <w:tabs>
          <w:tab w:val="left" w:pos="2268"/>
          <w:tab w:val="left" w:leader="dot" w:pos="8789"/>
        </w:tabs>
        <w:rPr>
          <w:lang w:val="de-CH"/>
        </w:rPr>
      </w:pPr>
      <w:r>
        <w:rPr>
          <w:lang w:val="de-CH"/>
        </w:rPr>
        <w:t>Name</w:t>
      </w:r>
      <w:r w:rsidR="008E1A5B">
        <w:rPr>
          <w:lang w:val="de-CH"/>
        </w:rPr>
        <w:t xml:space="preserve"> / Vorname</w:t>
      </w:r>
      <w:r w:rsidR="008E1A5B">
        <w:rPr>
          <w:lang w:val="de-CH"/>
        </w:rPr>
        <w:tab/>
      </w:r>
      <w:r>
        <w:rPr>
          <w:lang w:val="de-CH"/>
        </w:rPr>
        <w:tab/>
      </w:r>
    </w:p>
    <w:p w14:paraId="63D74085" w14:textId="77777777" w:rsidR="00EF65DE" w:rsidRDefault="00EF65DE" w:rsidP="00EF65DE">
      <w:pPr>
        <w:rPr>
          <w:lang w:val="de-CH"/>
        </w:rPr>
      </w:pPr>
    </w:p>
    <w:p w14:paraId="53D3108C" w14:textId="77777777" w:rsidR="00EF65DE" w:rsidRDefault="00756E3F" w:rsidP="008E1A5B">
      <w:pPr>
        <w:tabs>
          <w:tab w:val="left" w:pos="2268"/>
          <w:tab w:val="left" w:leader="dot" w:pos="8789"/>
        </w:tabs>
        <w:rPr>
          <w:lang w:val="de-CH"/>
        </w:rPr>
      </w:pPr>
      <w:r>
        <w:rPr>
          <w:lang w:val="de-CH"/>
        </w:rPr>
        <w:t>F</w:t>
      </w:r>
      <w:r w:rsidR="00EF65DE">
        <w:rPr>
          <w:lang w:val="de-CH"/>
        </w:rPr>
        <w:t>irma</w:t>
      </w:r>
      <w:r>
        <w:rPr>
          <w:lang w:val="de-CH"/>
        </w:rPr>
        <w:tab/>
      </w:r>
      <w:r>
        <w:rPr>
          <w:lang w:val="de-CH"/>
        </w:rPr>
        <w:tab/>
      </w:r>
    </w:p>
    <w:p w14:paraId="632EA9B7" w14:textId="77777777" w:rsidR="00EF65DE" w:rsidRDefault="00EF65DE" w:rsidP="00EF65DE">
      <w:pPr>
        <w:rPr>
          <w:lang w:val="de-CH"/>
        </w:rPr>
      </w:pPr>
    </w:p>
    <w:p w14:paraId="1031D00A" w14:textId="77777777" w:rsidR="00EF65DE" w:rsidRDefault="00EF65DE" w:rsidP="008E1A5B">
      <w:pPr>
        <w:tabs>
          <w:tab w:val="left" w:pos="2268"/>
          <w:tab w:val="left" w:leader="dot" w:pos="8789"/>
        </w:tabs>
        <w:rPr>
          <w:lang w:val="de-CH"/>
        </w:rPr>
      </w:pPr>
      <w:r>
        <w:rPr>
          <w:lang w:val="de-CH"/>
        </w:rPr>
        <w:t>Adresse</w:t>
      </w:r>
      <w:r w:rsidR="00E752BC">
        <w:rPr>
          <w:lang w:val="de-CH"/>
        </w:rPr>
        <w:tab/>
      </w:r>
      <w:r w:rsidR="00E752BC">
        <w:rPr>
          <w:lang w:val="de-CH"/>
        </w:rPr>
        <w:tab/>
      </w:r>
    </w:p>
    <w:p w14:paraId="6206BB17" w14:textId="77777777" w:rsidR="008E1A5B" w:rsidRDefault="008E1A5B" w:rsidP="008E1A5B">
      <w:pPr>
        <w:tabs>
          <w:tab w:val="left" w:pos="2268"/>
          <w:tab w:val="left" w:leader="dot" w:pos="8789"/>
        </w:tabs>
        <w:rPr>
          <w:lang w:val="de-CH"/>
        </w:rPr>
      </w:pPr>
    </w:p>
    <w:p w14:paraId="374448AF" w14:textId="77777777" w:rsidR="008E1A5B" w:rsidRDefault="008E1A5B" w:rsidP="008E1A5B">
      <w:pPr>
        <w:tabs>
          <w:tab w:val="left" w:pos="2268"/>
          <w:tab w:val="left" w:leader="dot" w:pos="8789"/>
        </w:tabs>
        <w:rPr>
          <w:lang w:val="de-CH"/>
        </w:rPr>
      </w:pPr>
      <w:r>
        <w:rPr>
          <w:lang w:val="de-CH"/>
        </w:rPr>
        <w:tab/>
      </w:r>
      <w:r>
        <w:rPr>
          <w:lang w:val="de-CH"/>
        </w:rPr>
        <w:tab/>
      </w:r>
    </w:p>
    <w:p w14:paraId="51A5278E" w14:textId="77777777" w:rsidR="00EF65DE" w:rsidRDefault="00EF65DE" w:rsidP="00EF65DE">
      <w:pPr>
        <w:rPr>
          <w:lang w:val="de-CH"/>
        </w:rPr>
      </w:pPr>
    </w:p>
    <w:p w14:paraId="47EB6573" w14:textId="77777777" w:rsidR="00EF65DE" w:rsidRDefault="00EF65DE" w:rsidP="008E1A5B">
      <w:pPr>
        <w:tabs>
          <w:tab w:val="left" w:pos="2268"/>
          <w:tab w:val="left" w:leader="dot" w:pos="8789"/>
        </w:tabs>
        <w:rPr>
          <w:lang w:val="de-CH"/>
        </w:rPr>
      </w:pPr>
      <w:r>
        <w:rPr>
          <w:lang w:val="de-CH"/>
        </w:rPr>
        <w:t>Telefon</w:t>
      </w:r>
      <w:r w:rsidR="00756E3F">
        <w:rPr>
          <w:lang w:val="de-CH"/>
        </w:rPr>
        <w:tab/>
      </w:r>
      <w:r w:rsidR="00756E3F">
        <w:rPr>
          <w:lang w:val="de-CH"/>
        </w:rPr>
        <w:tab/>
      </w:r>
    </w:p>
    <w:p w14:paraId="2C9FD813" w14:textId="77777777" w:rsidR="00EF65DE" w:rsidRDefault="00EF65DE" w:rsidP="00EF65DE">
      <w:pPr>
        <w:rPr>
          <w:lang w:val="de-CH"/>
        </w:rPr>
      </w:pPr>
    </w:p>
    <w:p w14:paraId="0B312EF1" w14:textId="77777777" w:rsidR="00756E3F" w:rsidRDefault="00EF65DE" w:rsidP="008E1A5B">
      <w:pPr>
        <w:tabs>
          <w:tab w:val="left" w:pos="2268"/>
          <w:tab w:val="left" w:leader="dot" w:pos="8789"/>
        </w:tabs>
        <w:rPr>
          <w:lang w:val="de-CH"/>
        </w:rPr>
      </w:pPr>
      <w:r>
        <w:rPr>
          <w:lang w:val="de-CH"/>
        </w:rPr>
        <w:t>E-Mail</w:t>
      </w:r>
      <w:r w:rsidR="00756E3F">
        <w:rPr>
          <w:lang w:val="de-CH"/>
        </w:rPr>
        <w:tab/>
      </w:r>
      <w:r w:rsidR="00756E3F">
        <w:rPr>
          <w:lang w:val="de-CH"/>
        </w:rPr>
        <w:tab/>
      </w:r>
    </w:p>
    <w:p w14:paraId="78E28573" w14:textId="77777777" w:rsidR="00756E3F" w:rsidRDefault="00756E3F" w:rsidP="00756E3F">
      <w:pPr>
        <w:tabs>
          <w:tab w:val="left" w:pos="1701"/>
          <w:tab w:val="left" w:leader="dot" w:pos="6804"/>
        </w:tabs>
        <w:rPr>
          <w:lang w:val="de-CH"/>
        </w:rPr>
      </w:pPr>
    </w:p>
    <w:p w14:paraId="25268BEF" w14:textId="77777777" w:rsidR="00D33936" w:rsidRDefault="00D33936" w:rsidP="008A60AB">
      <w:pPr>
        <w:tabs>
          <w:tab w:val="left" w:pos="1701"/>
          <w:tab w:val="left" w:leader="dot" w:pos="6804"/>
        </w:tabs>
        <w:rPr>
          <w:lang w:val="de-CH"/>
        </w:rPr>
      </w:pPr>
    </w:p>
    <w:p w14:paraId="52D30CBD" w14:textId="5B19B57C" w:rsidR="00EF65DE" w:rsidRDefault="00EF65DE" w:rsidP="008E1A5B">
      <w:pPr>
        <w:spacing w:after="120"/>
        <w:rPr>
          <w:lang w:val="de-CH"/>
        </w:rPr>
      </w:pPr>
      <w:r>
        <w:rPr>
          <w:lang w:val="de-CH"/>
        </w:rPr>
        <w:t xml:space="preserve">Kostenbeitrag (inkl. </w:t>
      </w:r>
      <w:r w:rsidR="00C836F4">
        <w:rPr>
          <w:lang w:val="de-CH"/>
        </w:rPr>
        <w:t>Nahverkehr</w:t>
      </w:r>
      <w:r w:rsidR="00B1157E">
        <w:rPr>
          <w:lang w:val="de-CH"/>
        </w:rPr>
        <w:t xml:space="preserve">, </w:t>
      </w:r>
      <w:r>
        <w:rPr>
          <w:lang w:val="de-CH"/>
        </w:rPr>
        <w:t>Lunch</w:t>
      </w:r>
      <w:r w:rsidR="00C77579">
        <w:rPr>
          <w:lang w:val="de-CH"/>
        </w:rPr>
        <w:t xml:space="preserve"> </w:t>
      </w:r>
      <w:r w:rsidR="00BF3312">
        <w:rPr>
          <w:lang w:val="de-CH"/>
        </w:rPr>
        <w:t>und</w:t>
      </w:r>
      <w:r>
        <w:rPr>
          <w:lang w:val="de-CH"/>
        </w:rPr>
        <w:t xml:space="preserve"> </w:t>
      </w:r>
      <w:r w:rsidR="00BF3312">
        <w:rPr>
          <w:lang w:val="de-CH"/>
        </w:rPr>
        <w:t>Getränke</w:t>
      </w:r>
      <w:r>
        <w:rPr>
          <w:lang w:val="de-CH"/>
        </w:rPr>
        <w:t>)</w:t>
      </w:r>
      <w:r w:rsidR="008E1A5B">
        <w:rPr>
          <w:lang w:val="de-CH"/>
        </w:rPr>
        <w:t xml:space="preserve">, </w:t>
      </w:r>
      <w:r w:rsidR="008E1A5B" w:rsidRPr="008E1A5B">
        <w:rPr>
          <w:szCs w:val="22"/>
          <w:lang w:val="de-CH"/>
        </w:rPr>
        <w:t>Bitte ankreuzen!</w:t>
      </w:r>
    </w:p>
    <w:p w14:paraId="059CA25A" w14:textId="5CEFAA0F" w:rsidR="00EF65DE" w:rsidRPr="00575C81" w:rsidRDefault="00E752BC" w:rsidP="00101E86">
      <w:pPr>
        <w:tabs>
          <w:tab w:val="left" w:pos="3969"/>
        </w:tabs>
        <w:rPr>
          <w:lang w:val="de-CH"/>
        </w:rPr>
      </w:pPr>
      <w:r w:rsidRPr="00BA294D">
        <w:rPr>
          <w:lang w:val="de-CH"/>
        </w:rPr>
        <w:sym w:font="Wingdings" w:char="F06F"/>
      </w:r>
      <w:r w:rsidR="0041338A" w:rsidRPr="00BA294D">
        <w:rPr>
          <w:lang w:val="de-CH"/>
        </w:rPr>
        <w:t xml:space="preserve">  </w:t>
      </w:r>
      <w:r w:rsidR="00EF65DE" w:rsidRPr="00BA294D">
        <w:rPr>
          <w:lang w:val="de-CH"/>
        </w:rPr>
        <w:t>SGVC</w:t>
      </w:r>
      <w:r w:rsidR="006868B9">
        <w:rPr>
          <w:lang w:val="de-CH"/>
        </w:rPr>
        <w:t>-</w:t>
      </w:r>
      <w:r w:rsidR="00EF65DE" w:rsidRPr="00BA294D">
        <w:rPr>
          <w:lang w:val="de-CH"/>
        </w:rPr>
        <w:t>Mitglieder</w:t>
      </w:r>
      <w:r w:rsidR="00EF65DE" w:rsidRPr="00BA294D">
        <w:rPr>
          <w:lang w:val="de-CH"/>
        </w:rPr>
        <w:tab/>
      </w:r>
      <w:r w:rsidR="00EF65DE" w:rsidRPr="00575C81">
        <w:rPr>
          <w:lang w:val="de-CH"/>
        </w:rPr>
        <w:t>CHF</w:t>
      </w:r>
      <w:r w:rsidR="00575C81">
        <w:rPr>
          <w:lang w:val="de-CH"/>
        </w:rPr>
        <w:t xml:space="preserve"> </w:t>
      </w:r>
      <w:r w:rsidR="0046779C">
        <w:rPr>
          <w:lang w:val="de-CH"/>
        </w:rPr>
        <w:t xml:space="preserve">  </w:t>
      </w:r>
      <w:r w:rsidR="00C21F75">
        <w:rPr>
          <w:lang w:val="de-CH"/>
        </w:rPr>
        <w:t>1</w:t>
      </w:r>
      <w:r w:rsidR="00BF3312">
        <w:rPr>
          <w:lang w:val="de-CH"/>
        </w:rPr>
        <w:t>5</w:t>
      </w:r>
      <w:r w:rsidR="00D3213C" w:rsidRPr="00575C81">
        <w:rPr>
          <w:lang w:val="de-CH"/>
        </w:rPr>
        <w:t>0.--</w:t>
      </w:r>
      <w:r w:rsidR="00BF3312">
        <w:rPr>
          <w:lang w:val="de-CH"/>
        </w:rPr>
        <w:t xml:space="preserve"> </w:t>
      </w:r>
    </w:p>
    <w:p w14:paraId="650D1B8D" w14:textId="324BAB55" w:rsidR="00D3213C" w:rsidRPr="00575C81" w:rsidRDefault="00E752BC" w:rsidP="00101E86">
      <w:pPr>
        <w:tabs>
          <w:tab w:val="left" w:pos="3969"/>
        </w:tabs>
        <w:rPr>
          <w:lang w:val="de-CH"/>
        </w:rPr>
      </w:pPr>
      <w:r w:rsidRPr="00575C81">
        <w:rPr>
          <w:lang w:val="de-CH"/>
        </w:rPr>
        <w:sym w:font="Wingdings" w:char="F06F"/>
      </w:r>
      <w:r w:rsidR="0041338A" w:rsidRPr="00575C81">
        <w:rPr>
          <w:lang w:val="de-CH"/>
        </w:rPr>
        <w:t xml:space="preserve">  </w:t>
      </w:r>
      <w:r w:rsidR="00EF65DE" w:rsidRPr="00575C81">
        <w:rPr>
          <w:lang w:val="de-CH"/>
        </w:rPr>
        <w:t>Nicht-Mitglieder</w:t>
      </w:r>
      <w:r w:rsidR="00EF65DE" w:rsidRPr="00575C81">
        <w:rPr>
          <w:lang w:val="de-CH"/>
        </w:rPr>
        <w:tab/>
        <w:t>CHF</w:t>
      </w:r>
      <w:r w:rsidR="00D3213C" w:rsidRPr="00575C81">
        <w:rPr>
          <w:lang w:val="de-CH"/>
        </w:rPr>
        <w:t xml:space="preserve"> </w:t>
      </w:r>
      <w:r w:rsidR="00C21F75">
        <w:rPr>
          <w:lang w:val="de-CH"/>
        </w:rPr>
        <w:t xml:space="preserve">  </w:t>
      </w:r>
      <w:r w:rsidR="00BF3312">
        <w:rPr>
          <w:lang w:val="de-CH"/>
        </w:rPr>
        <w:t>2</w:t>
      </w:r>
      <w:r w:rsidR="001B2761">
        <w:rPr>
          <w:lang w:val="de-CH"/>
        </w:rPr>
        <w:t>8</w:t>
      </w:r>
      <w:r w:rsidR="00D3213C" w:rsidRPr="00575C81">
        <w:rPr>
          <w:lang w:val="de-CH"/>
        </w:rPr>
        <w:t>0.--</w:t>
      </w:r>
    </w:p>
    <w:p w14:paraId="42E6EDA7" w14:textId="5D06C28A" w:rsidR="00D3213C" w:rsidRDefault="00E752BC" w:rsidP="00101E86">
      <w:pPr>
        <w:tabs>
          <w:tab w:val="left" w:pos="3969"/>
        </w:tabs>
        <w:rPr>
          <w:sz w:val="20"/>
          <w:lang w:val="de-CH"/>
        </w:rPr>
      </w:pPr>
      <w:r>
        <w:rPr>
          <w:lang w:val="de-CH"/>
        </w:rPr>
        <w:sym w:font="Wingdings" w:char="F06F"/>
      </w:r>
      <w:r w:rsidR="0041338A">
        <w:rPr>
          <w:lang w:val="de-CH"/>
        </w:rPr>
        <w:t xml:space="preserve">  </w:t>
      </w:r>
      <w:r w:rsidR="00D3213C">
        <w:rPr>
          <w:lang w:val="de-CH"/>
        </w:rPr>
        <w:t>Studierende</w:t>
      </w:r>
      <w:r w:rsidR="00106157">
        <w:rPr>
          <w:lang w:val="de-CH"/>
        </w:rPr>
        <w:tab/>
      </w:r>
      <w:r w:rsidR="00D3213C">
        <w:rPr>
          <w:lang w:val="de-CH"/>
        </w:rPr>
        <w:t xml:space="preserve">CHF  </w:t>
      </w:r>
      <w:r>
        <w:rPr>
          <w:lang w:val="de-CH"/>
        </w:rPr>
        <w:t xml:space="preserve"> </w:t>
      </w:r>
      <w:r w:rsidR="0041338A">
        <w:rPr>
          <w:lang w:val="de-CH"/>
        </w:rPr>
        <w:t>3</w:t>
      </w:r>
      <w:r w:rsidR="00D3213C">
        <w:rPr>
          <w:lang w:val="de-CH"/>
        </w:rPr>
        <w:t>0.--</w:t>
      </w:r>
      <w:r w:rsidR="0041338A">
        <w:rPr>
          <w:lang w:val="de-CH"/>
        </w:rPr>
        <w:t xml:space="preserve"> </w:t>
      </w:r>
      <w:r w:rsidR="0041338A" w:rsidRPr="0041338A">
        <w:rPr>
          <w:sz w:val="20"/>
          <w:lang w:val="de-CH"/>
        </w:rPr>
        <w:t>(inkl. Jahresmitgliedschaft SGVC)</w:t>
      </w:r>
    </w:p>
    <w:p w14:paraId="41914527" w14:textId="77777777" w:rsidR="00446857" w:rsidRPr="00446857" w:rsidRDefault="003130D9" w:rsidP="00446857">
      <w:pPr>
        <w:tabs>
          <w:tab w:val="left" w:pos="3969"/>
        </w:tabs>
        <w:rPr>
          <w:lang w:val="de-CH"/>
        </w:rPr>
      </w:pPr>
      <w:r>
        <w:rPr>
          <w:lang w:val="de-CH"/>
        </w:rPr>
        <w:sym w:font="Wingdings" w:char="F06F"/>
      </w:r>
      <w:r w:rsidRPr="003130D9">
        <w:rPr>
          <w:lang w:val="de-CH"/>
        </w:rPr>
        <w:t xml:space="preserve"> </w:t>
      </w:r>
      <w:r w:rsidR="00446857" w:rsidRPr="00446857">
        <w:rPr>
          <w:lang w:val="de-CH"/>
        </w:rPr>
        <w:t>Ich benötige einen Transport ab Bahnhof Granges-Marnand (im Preis inbegriffen, Distanz maximal 200 m) für ein Kontingent von maximal 8 Personen.</w:t>
      </w:r>
    </w:p>
    <w:p w14:paraId="7D16CD7E" w14:textId="77777777" w:rsidR="00446857" w:rsidRPr="00446857" w:rsidRDefault="00446857" w:rsidP="00446857">
      <w:pPr>
        <w:tabs>
          <w:tab w:val="left" w:pos="3969"/>
        </w:tabs>
        <w:rPr>
          <w:lang w:val="de-CH"/>
        </w:rPr>
      </w:pPr>
    </w:p>
    <w:p w14:paraId="208DA641" w14:textId="6ED6634A" w:rsidR="009D383C" w:rsidRPr="000F380D" w:rsidRDefault="00446857" w:rsidP="00446857">
      <w:pPr>
        <w:tabs>
          <w:tab w:val="left" w:pos="3969"/>
        </w:tabs>
        <w:rPr>
          <w:lang w:val="de-CH"/>
        </w:rPr>
      </w:pPr>
      <w:r w:rsidRPr="00446857">
        <w:rPr>
          <w:lang w:val="de-CH"/>
        </w:rPr>
        <w:t>Der lokale Transport zur Käserei Le Maréchal erfolgt zu Fuss.</w:t>
      </w:r>
    </w:p>
    <w:p w14:paraId="3037FC0E" w14:textId="77777777" w:rsidR="0030104C" w:rsidRDefault="0030104C" w:rsidP="00101E86">
      <w:pPr>
        <w:tabs>
          <w:tab w:val="left" w:pos="3969"/>
        </w:tabs>
        <w:rPr>
          <w:sz w:val="20"/>
          <w:lang w:val="de-CH"/>
        </w:rPr>
      </w:pPr>
    </w:p>
    <w:p w14:paraId="6ECD7D80" w14:textId="60C0785B" w:rsidR="00EF65DE" w:rsidRPr="008E1A5B" w:rsidRDefault="00EF65DE" w:rsidP="008E1A5B">
      <w:pPr>
        <w:spacing w:after="120"/>
        <w:rPr>
          <w:lang w:val="de-CH"/>
        </w:rPr>
      </w:pPr>
      <w:r w:rsidRPr="008E1A5B">
        <w:rPr>
          <w:lang w:val="de-CH"/>
        </w:rPr>
        <w:t xml:space="preserve">Wir bitten Sie, sich bis spätestens </w:t>
      </w:r>
      <w:r w:rsidR="00BF3312">
        <w:rPr>
          <w:lang w:val="de-CH"/>
        </w:rPr>
        <w:t>am</w:t>
      </w:r>
      <w:r w:rsidR="00D3213C" w:rsidRPr="008E1A5B">
        <w:rPr>
          <w:lang w:val="de-CH"/>
        </w:rPr>
        <w:t xml:space="preserve"> </w:t>
      </w:r>
      <w:r w:rsidR="003130D9">
        <w:rPr>
          <w:b/>
          <w:lang w:val="de-CH"/>
        </w:rPr>
        <w:t>0</w:t>
      </w:r>
      <w:r w:rsidR="0045506E">
        <w:rPr>
          <w:b/>
          <w:lang w:val="de-CH"/>
        </w:rPr>
        <w:t>2</w:t>
      </w:r>
      <w:r w:rsidR="0030104C">
        <w:rPr>
          <w:b/>
          <w:lang w:val="de-CH"/>
        </w:rPr>
        <w:t xml:space="preserve">. </w:t>
      </w:r>
      <w:r w:rsidR="0045506E">
        <w:rPr>
          <w:b/>
          <w:lang w:val="de-CH"/>
        </w:rPr>
        <w:t>September</w:t>
      </w:r>
      <w:r w:rsidR="0030104C">
        <w:rPr>
          <w:b/>
          <w:lang w:val="de-CH"/>
        </w:rPr>
        <w:t xml:space="preserve"> 20</w:t>
      </w:r>
      <w:r w:rsidR="00BF3312">
        <w:rPr>
          <w:b/>
          <w:lang w:val="de-CH"/>
        </w:rPr>
        <w:t>2</w:t>
      </w:r>
      <w:r w:rsidR="0045506E">
        <w:rPr>
          <w:b/>
          <w:lang w:val="de-CH"/>
        </w:rPr>
        <w:t>6</w:t>
      </w:r>
      <w:r w:rsidRPr="008E1A5B">
        <w:rPr>
          <w:lang w:val="de-CH"/>
        </w:rPr>
        <w:t xml:space="preserve"> anzumelden. Da die Teilnehmerzahl </w:t>
      </w:r>
      <w:r w:rsidR="00BF3312">
        <w:rPr>
          <w:lang w:val="de-CH"/>
        </w:rPr>
        <w:t xml:space="preserve">auf maximal 30 Personen </w:t>
      </w:r>
      <w:r w:rsidRPr="008E1A5B">
        <w:rPr>
          <w:lang w:val="de-CH"/>
        </w:rPr>
        <w:t>beschränkt ist, beachten Sie, dass die Anmeldungen in der Reihenfolge des Eingangs berücksichtigt werden.</w:t>
      </w:r>
    </w:p>
    <w:p w14:paraId="5C547E3A" w14:textId="2D5C38A7" w:rsidR="005F39FE" w:rsidRDefault="00EF65DE" w:rsidP="008E1A5B">
      <w:pPr>
        <w:tabs>
          <w:tab w:val="right" w:pos="9072"/>
        </w:tabs>
        <w:spacing w:after="120"/>
        <w:rPr>
          <w:lang w:val="de-CH"/>
        </w:rPr>
      </w:pPr>
      <w:r>
        <w:rPr>
          <w:lang w:val="de-CH"/>
        </w:rPr>
        <w:t xml:space="preserve">Nach Eingang Ihrer Anmeldung werden Sie von uns eine </w:t>
      </w:r>
      <w:r w:rsidR="00FF32A6">
        <w:rPr>
          <w:lang w:val="de-CH"/>
        </w:rPr>
        <w:t xml:space="preserve">schriftliche </w:t>
      </w:r>
      <w:r>
        <w:rPr>
          <w:lang w:val="de-CH"/>
        </w:rPr>
        <w:t xml:space="preserve">Bestätigung inkl. der entsprechenden Rechnung per Post erhalten. Sollten Sie innert 5 Werktagen keine Bestätigung erhalten, kontaktieren Sie </w:t>
      </w:r>
      <w:r w:rsidR="00D3213C">
        <w:rPr>
          <w:lang w:val="de-CH"/>
        </w:rPr>
        <w:t xml:space="preserve">bitte </w:t>
      </w:r>
      <w:r w:rsidR="008E1A5B">
        <w:rPr>
          <w:lang w:val="de-CH"/>
        </w:rPr>
        <w:t>obenerwähnte E-Mail-Adresse.</w:t>
      </w:r>
    </w:p>
    <w:p w14:paraId="2CB88747" w14:textId="7FA04F3C" w:rsidR="00D46581" w:rsidRDefault="00D46581" w:rsidP="008E1A5B">
      <w:pPr>
        <w:tabs>
          <w:tab w:val="right" w:pos="9072"/>
        </w:tabs>
        <w:spacing w:after="120"/>
        <w:rPr>
          <w:lang w:val="de-CH"/>
        </w:rPr>
      </w:pPr>
      <w:r w:rsidRPr="00D46581">
        <w:rPr>
          <w:lang w:val="de-CH"/>
        </w:rPr>
        <w:t>Bei einer Abmeldung bis eine Woche vor der Veranstaltung wird eine Bearbeitungsgebühr von CHF 50.00 erhoben.</w:t>
      </w:r>
    </w:p>
    <w:p w14:paraId="620FDB3E" w14:textId="77777777" w:rsidR="003130D9" w:rsidRDefault="003130D9" w:rsidP="008E1A5B">
      <w:pPr>
        <w:tabs>
          <w:tab w:val="right" w:pos="9072"/>
        </w:tabs>
        <w:spacing w:after="120"/>
        <w:rPr>
          <w:lang w:val="de-CH"/>
        </w:rPr>
      </w:pPr>
    </w:p>
    <w:p w14:paraId="307B521C" w14:textId="487E34B3" w:rsidR="005F39FE" w:rsidRDefault="005F39FE" w:rsidP="008E1A5B">
      <w:pPr>
        <w:tabs>
          <w:tab w:val="right" w:pos="9072"/>
        </w:tabs>
        <w:spacing w:after="120"/>
        <w:rPr>
          <w:lang w:val="de-CH"/>
        </w:rPr>
      </w:pPr>
      <w:r>
        <w:rPr>
          <w:lang w:val="de-CH"/>
        </w:rPr>
        <w:t>Für allfällige Fragen wenden Sie sich bitte an:</w:t>
      </w:r>
    </w:p>
    <w:p w14:paraId="0609CA40" w14:textId="09692935" w:rsidR="005F39FE" w:rsidRPr="004B6384" w:rsidRDefault="005F39FE">
      <w:pPr>
        <w:tabs>
          <w:tab w:val="right" w:pos="9072"/>
        </w:tabs>
        <w:rPr>
          <w:lang w:val="de-CH"/>
        </w:rPr>
      </w:pPr>
      <w:proofErr w:type="gramStart"/>
      <w:r w:rsidRPr="004B6384">
        <w:rPr>
          <w:lang w:val="de-CH"/>
        </w:rPr>
        <w:t>SGVC Administration</w:t>
      </w:r>
      <w:proofErr w:type="gramEnd"/>
    </w:p>
    <w:p w14:paraId="263C91D4" w14:textId="3C325082" w:rsidR="00EF65DE" w:rsidRPr="004B6384" w:rsidRDefault="00A73C61">
      <w:pPr>
        <w:tabs>
          <w:tab w:val="right" w:pos="9072"/>
        </w:tabs>
        <w:rPr>
          <w:lang w:val="de-CH"/>
        </w:rPr>
      </w:pPr>
      <w:r w:rsidRPr="004B6384">
        <w:rPr>
          <w:lang w:val="de-CH"/>
        </w:rPr>
        <w:t xml:space="preserve">E-Mail: </w:t>
      </w:r>
      <w:hyperlink r:id="rId8" w:history="1">
        <w:r w:rsidR="001B2761" w:rsidRPr="004B6384">
          <w:rPr>
            <w:rStyle w:val="Hyperlink"/>
            <w:lang w:val="de-CH"/>
          </w:rPr>
          <w:t>sekretariat@sgvc.ch</w:t>
        </w:r>
      </w:hyperlink>
      <w:proofErr w:type="gramStart"/>
      <w:r w:rsidR="001B2761" w:rsidRPr="004B6384">
        <w:rPr>
          <w:lang w:val="de-CH"/>
        </w:rPr>
        <w:t xml:space="preserve">   (</w:t>
      </w:r>
      <w:proofErr w:type="gramEnd"/>
      <w:r w:rsidR="001B2761" w:rsidRPr="004B6384">
        <w:rPr>
          <w:lang w:val="de-CH"/>
        </w:rPr>
        <w:t>Tobias Burkard)</w:t>
      </w:r>
    </w:p>
    <w:sectPr w:rsidR="00EF65DE" w:rsidRPr="004B6384">
      <w:headerReference w:type="default" r:id="rId9"/>
      <w:footerReference w:type="default" r:id="rId10"/>
      <w:pgSz w:w="11906" w:h="16838"/>
      <w:pgMar w:top="1701" w:right="991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F8113" w14:textId="77777777" w:rsidR="009E19E0" w:rsidRDefault="009E19E0">
      <w:r>
        <w:separator/>
      </w:r>
    </w:p>
  </w:endnote>
  <w:endnote w:type="continuationSeparator" w:id="0">
    <w:p w14:paraId="64BE1432" w14:textId="77777777" w:rsidR="009E19E0" w:rsidRDefault="009E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3D5ED" w14:textId="77777777" w:rsidR="005D379F" w:rsidRDefault="005D379F" w:rsidP="005D379F">
    <w:pPr>
      <w:tabs>
        <w:tab w:val="left" w:pos="3828"/>
        <w:tab w:val="left" w:pos="5670"/>
        <w:tab w:val="left" w:pos="6521"/>
      </w:tabs>
      <w:rPr>
        <w:b/>
        <w:sz w:val="24"/>
        <w:szCs w:val="24"/>
        <w:lang w:val="de-CH"/>
      </w:rPr>
    </w:pPr>
    <w:r>
      <w:rPr>
        <w:lang w:val="de-CH"/>
      </w:rPr>
      <w:t>Besuchen Sie uns im Internet unter</w:t>
    </w:r>
    <w:r>
      <w:rPr>
        <w:lang w:val="de-CH"/>
      </w:rPr>
      <w:tab/>
    </w:r>
    <w:hyperlink r:id="rId1" w:history="1">
      <w:r w:rsidRPr="00DE65E2">
        <w:rPr>
          <w:rStyle w:val="Hyperlink"/>
          <w:b/>
          <w:sz w:val="24"/>
          <w:szCs w:val="24"/>
          <w:lang w:val="de-CH"/>
        </w:rPr>
        <w:t>www.sgvc.ch</w:t>
      </w:r>
    </w:hyperlink>
  </w:p>
  <w:p w14:paraId="55D2AAB4" w14:textId="77777777" w:rsidR="005D379F" w:rsidRPr="00DE65E2" w:rsidRDefault="005D379F" w:rsidP="005D379F">
    <w:pPr>
      <w:tabs>
        <w:tab w:val="left" w:pos="3828"/>
        <w:tab w:val="left" w:pos="5670"/>
        <w:tab w:val="left" w:pos="6521"/>
      </w:tabs>
      <w:rPr>
        <w:sz w:val="24"/>
        <w:szCs w:val="2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2749" w14:textId="77777777" w:rsidR="009E19E0" w:rsidRDefault="009E19E0">
      <w:r>
        <w:separator/>
      </w:r>
    </w:p>
  </w:footnote>
  <w:footnote w:type="continuationSeparator" w:id="0">
    <w:p w14:paraId="46C6F054" w14:textId="77777777" w:rsidR="009E19E0" w:rsidRDefault="009E1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AF707" w14:textId="109F5DEA" w:rsidR="00D557B5" w:rsidRPr="0080576C" w:rsidRDefault="00D557B5" w:rsidP="0080576C">
    <w:pPr>
      <w:pStyle w:val="Kopfzeile"/>
      <w:ind w:left="-142"/>
    </w:pPr>
    <w:r w:rsidRPr="0080576C">
      <w:t xml:space="preserve"> </w:t>
    </w:r>
    <w:r w:rsidR="000F2D48">
      <w:rPr>
        <w:noProof/>
      </w:rPr>
      <w:drawing>
        <wp:inline distT="0" distB="0" distL="0" distR="0" wp14:anchorId="70F46873" wp14:editId="44E7EDEC">
          <wp:extent cx="4657725" cy="723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D9E5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B066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7290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ECB1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185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BEB4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605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BAF3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6C7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ACE9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9700799">
    <w:abstractNumId w:val="9"/>
  </w:num>
  <w:num w:numId="2" w16cid:durableId="584657203">
    <w:abstractNumId w:val="7"/>
  </w:num>
  <w:num w:numId="3" w16cid:durableId="1381394729">
    <w:abstractNumId w:val="6"/>
  </w:num>
  <w:num w:numId="4" w16cid:durableId="218638858">
    <w:abstractNumId w:val="5"/>
  </w:num>
  <w:num w:numId="5" w16cid:durableId="2090156598">
    <w:abstractNumId w:val="4"/>
  </w:num>
  <w:num w:numId="6" w16cid:durableId="127674703">
    <w:abstractNumId w:val="8"/>
  </w:num>
  <w:num w:numId="7" w16cid:durableId="1065881823">
    <w:abstractNumId w:val="3"/>
  </w:num>
  <w:num w:numId="8" w16cid:durableId="1048338702">
    <w:abstractNumId w:val="2"/>
  </w:num>
  <w:num w:numId="9" w16cid:durableId="415328167">
    <w:abstractNumId w:val="1"/>
  </w:num>
  <w:num w:numId="10" w16cid:durableId="178187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0E"/>
    <w:rsid w:val="00011996"/>
    <w:rsid w:val="00023671"/>
    <w:rsid w:val="000E1ED6"/>
    <w:rsid w:val="000E61CA"/>
    <w:rsid w:val="000F2D48"/>
    <w:rsid w:val="000F380D"/>
    <w:rsid w:val="00101E86"/>
    <w:rsid w:val="00106157"/>
    <w:rsid w:val="00106C50"/>
    <w:rsid w:val="00133B36"/>
    <w:rsid w:val="00133C7A"/>
    <w:rsid w:val="00154DAC"/>
    <w:rsid w:val="001B2761"/>
    <w:rsid w:val="001F6A89"/>
    <w:rsid w:val="00205069"/>
    <w:rsid w:val="00227CA0"/>
    <w:rsid w:val="00265EDA"/>
    <w:rsid w:val="00285D29"/>
    <w:rsid w:val="0030104C"/>
    <w:rsid w:val="003130D9"/>
    <w:rsid w:val="00333DE1"/>
    <w:rsid w:val="00333ED2"/>
    <w:rsid w:val="00353B23"/>
    <w:rsid w:val="00380413"/>
    <w:rsid w:val="003D0365"/>
    <w:rsid w:val="003E7C5F"/>
    <w:rsid w:val="003F72EF"/>
    <w:rsid w:val="0041338A"/>
    <w:rsid w:val="0043109A"/>
    <w:rsid w:val="00434330"/>
    <w:rsid w:val="00440D66"/>
    <w:rsid w:val="00446857"/>
    <w:rsid w:val="0045506E"/>
    <w:rsid w:val="0046779C"/>
    <w:rsid w:val="004718C3"/>
    <w:rsid w:val="00472A54"/>
    <w:rsid w:val="004911BB"/>
    <w:rsid w:val="004B2E8A"/>
    <w:rsid w:val="004B40B8"/>
    <w:rsid w:val="004B6384"/>
    <w:rsid w:val="004D50D8"/>
    <w:rsid w:val="004E540F"/>
    <w:rsid w:val="00501D43"/>
    <w:rsid w:val="00530C52"/>
    <w:rsid w:val="00575C81"/>
    <w:rsid w:val="00583E36"/>
    <w:rsid w:val="005C4CD8"/>
    <w:rsid w:val="005D379F"/>
    <w:rsid w:val="005F39FE"/>
    <w:rsid w:val="00604FDD"/>
    <w:rsid w:val="00610066"/>
    <w:rsid w:val="00643579"/>
    <w:rsid w:val="0064616B"/>
    <w:rsid w:val="006868B9"/>
    <w:rsid w:val="006A27E1"/>
    <w:rsid w:val="006C12AF"/>
    <w:rsid w:val="0070217F"/>
    <w:rsid w:val="0074409D"/>
    <w:rsid w:val="00756E3F"/>
    <w:rsid w:val="007623E5"/>
    <w:rsid w:val="007C42D6"/>
    <w:rsid w:val="007D493F"/>
    <w:rsid w:val="007F1E80"/>
    <w:rsid w:val="0080576C"/>
    <w:rsid w:val="008A1148"/>
    <w:rsid w:val="008A60AB"/>
    <w:rsid w:val="008E1A5B"/>
    <w:rsid w:val="008F7D86"/>
    <w:rsid w:val="009370ED"/>
    <w:rsid w:val="009D383C"/>
    <w:rsid w:val="009D6366"/>
    <w:rsid w:val="009E19E0"/>
    <w:rsid w:val="009F1B3A"/>
    <w:rsid w:val="00A01FA1"/>
    <w:rsid w:val="00A2762B"/>
    <w:rsid w:val="00A30250"/>
    <w:rsid w:val="00A31460"/>
    <w:rsid w:val="00A73C61"/>
    <w:rsid w:val="00AB1A0E"/>
    <w:rsid w:val="00AD571F"/>
    <w:rsid w:val="00B1157E"/>
    <w:rsid w:val="00B16C43"/>
    <w:rsid w:val="00B32145"/>
    <w:rsid w:val="00B540B6"/>
    <w:rsid w:val="00B740C3"/>
    <w:rsid w:val="00B74829"/>
    <w:rsid w:val="00B8279B"/>
    <w:rsid w:val="00BA294D"/>
    <w:rsid w:val="00BB66C0"/>
    <w:rsid w:val="00BD04F9"/>
    <w:rsid w:val="00BF3312"/>
    <w:rsid w:val="00C21F75"/>
    <w:rsid w:val="00C23268"/>
    <w:rsid w:val="00C77579"/>
    <w:rsid w:val="00C836F4"/>
    <w:rsid w:val="00D23AAD"/>
    <w:rsid w:val="00D3213C"/>
    <w:rsid w:val="00D33936"/>
    <w:rsid w:val="00D46581"/>
    <w:rsid w:val="00D557B5"/>
    <w:rsid w:val="00D62D91"/>
    <w:rsid w:val="00D8243C"/>
    <w:rsid w:val="00D93D9C"/>
    <w:rsid w:val="00DC0C82"/>
    <w:rsid w:val="00DC2AC2"/>
    <w:rsid w:val="00DD0F42"/>
    <w:rsid w:val="00E07A23"/>
    <w:rsid w:val="00E752BC"/>
    <w:rsid w:val="00E83BEB"/>
    <w:rsid w:val="00EC03A5"/>
    <w:rsid w:val="00ED2E7A"/>
    <w:rsid w:val="00EE27B5"/>
    <w:rsid w:val="00EF65DE"/>
    <w:rsid w:val="00F20DC4"/>
    <w:rsid w:val="00F32074"/>
    <w:rsid w:val="00F76A87"/>
    <w:rsid w:val="00F858A5"/>
    <w:rsid w:val="00FA3929"/>
    <w:rsid w:val="00FF0591"/>
    <w:rsid w:val="00FF1B84"/>
    <w:rsid w:val="00FF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;"/>
  <w14:docId w14:val="54919B01"/>
  <w15:chartTrackingRefBased/>
  <w15:docId w15:val="{D653E7BF-A821-400A-B18B-226B8234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val="en-AU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i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vantGarde" w:hAnsi="AvantGarde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153"/>
        <w:tab w:val="right" w:pos="8306"/>
      </w:tabs>
    </w:pPr>
    <w:rPr>
      <w:sz w:val="20"/>
    </w:rPr>
  </w:style>
  <w:style w:type="paragraph" w:styleId="Fuzeile">
    <w:name w:val="footer"/>
    <w:basedOn w:val="Standard"/>
    <w:pPr>
      <w:tabs>
        <w:tab w:val="center" w:pos="4153"/>
        <w:tab w:val="right" w:pos="8306"/>
      </w:tabs>
    </w:pPr>
    <w:rPr>
      <w:sz w:val="20"/>
    </w:r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Absender">
    <w:name w:val="Absender"/>
    <w:basedOn w:val="Standard"/>
    <w:pPr>
      <w:tabs>
        <w:tab w:val="right" w:pos="1985"/>
      </w:tabs>
    </w:pPr>
    <w:rPr>
      <w:i/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prechblasentext">
    <w:name w:val="Balloon Text"/>
    <w:basedOn w:val="Standard"/>
    <w:semiHidden/>
    <w:rsid w:val="00D62D91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A2762B"/>
    <w:pPr>
      <w:jc w:val="center"/>
    </w:pPr>
    <w:rPr>
      <w:b/>
      <w:sz w:val="40"/>
      <w:szCs w:val="40"/>
      <w:lang w:val="de-CH"/>
    </w:rPr>
  </w:style>
  <w:style w:type="paragraph" w:styleId="StandardWeb">
    <w:name w:val="Normal (Web)"/>
    <w:basedOn w:val="Standard"/>
    <w:uiPriority w:val="99"/>
    <w:semiHidden/>
    <w:unhideWhenUsed/>
    <w:rsid w:val="006C12A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2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gvc.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gvc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gvc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urt%20Leimbacher\Eigene%20Dateien\SGVC\Sgvc_Vorlage%20Brief_Eb_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Sgvc_Vorlage Brief_Eb_1</Template>
  <TotalTime>0</TotalTime>
  <Pages>1</Pages>
  <Words>188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SGVC</vt:lpstr>
    </vt:vector>
  </TitlesOfParts>
  <Company/>
  <LinksUpToDate>false</LinksUpToDate>
  <CharactersWithSpaces>1510</CharactersWithSpaces>
  <SharedDoc>false</SharedDoc>
  <HLinks>
    <vt:vector size="18" baseType="variant"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mailto:mlr.office@intergga.ch</vt:lpwstr>
      </vt:variant>
      <vt:variant>
        <vt:lpwstr/>
      </vt:variant>
      <vt:variant>
        <vt:i4>3735620</vt:i4>
      </vt:variant>
      <vt:variant>
        <vt:i4>0</vt:i4>
      </vt:variant>
      <vt:variant>
        <vt:i4>0</vt:i4>
      </vt:variant>
      <vt:variant>
        <vt:i4>5</vt:i4>
      </vt:variant>
      <vt:variant>
        <vt:lpwstr>mailto:mlr.office@intergga.ch</vt:lpwstr>
      </vt:variant>
      <vt:variant>
        <vt:lpwstr/>
      </vt:variant>
      <vt:variant>
        <vt:i4>6815799</vt:i4>
      </vt:variant>
      <vt:variant>
        <vt:i4>0</vt:i4>
      </vt:variant>
      <vt:variant>
        <vt:i4>0</vt:i4>
      </vt:variant>
      <vt:variant>
        <vt:i4>5</vt:i4>
      </vt:variant>
      <vt:variant>
        <vt:lpwstr>http://www.sgvc.ch/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SGVC</dc:title>
  <dc:subject/>
  <dc:creator>Kurt Leimbacher</dc:creator>
  <cp:keywords/>
  <cp:lastModifiedBy>Matthey, Francois</cp:lastModifiedBy>
  <cp:revision>2</cp:revision>
  <cp:lastPrinted>2009-08-19T09:58:00Z</cp:lastPrinted>
  <dcterms:created xsi:type="dcterms:W3CDTF">2026-07-16T19:23:00Z</dcterms:created>
  <dcterms:modified xsi:type="dcterms:W3CDTF">2026-07-16T19:23:00Z</dcterms:modified>
</cp:coreProperties>
</file>